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方正大标宋简体" w:eastAsia="方正大标宋简体"/>
          <w:color w:val="154B9B"/>
          <w:sz w:val="52"/>
          <w:szCs w:val="52"/>
        </w:rPr>
      </w:pPr>
      <w:r>
        <w:rPr>
          <w:rFonts w:hint="eastAsia" w:ascii="方正大标宋简体" w:eastAsia="方正大标宋简体"/>
          <w:color w:val="154B9B"/>
          <w:sz w:val="52"/>
          <w:szCs w:val="52"/>
          <w:lang w:val="en-US" w:eastAsia="zh-CN"/>
        </w:rPr>
        <w:t>东台市机器人学会</w:t>
      </w:r>
      <w:r>
        <w:rPr>
          <w:rFonts w:hint="eastAsia" w:ascii="方正大标宋简体" w:eastAsia="方正大标宋简体"/>
          <w:color w:val="154B9B"/>
          <w:sz w:val="52"/>
          <w:szCs w:val="52"/>
        </w:rPr>
        <w:t>组织架构</w:t>
      </w:r>
    </w:p>
    <w:p>
      <w:pPr>
        <w:adjustRightInd w:val="0"/>
        <w:snapToGrid w:val="0"/>
        <w:jc w:val="center"/>
        <w:rPr>
          <w:rFonts w:hint="eastAsia" w:ascii="方正大标宋简体" w:eastAsia="方正大标宋简体"/>
          <w:color w:val="154B9B"/>
          <w:sz w:val="52"/>
          <w:szCs w:val="52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会长：陈海源    副会长：崔立新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秘书长：王晓卿  副秘书长：吴梅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会员部：    为会员服务        外联部：对外服务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综合部：  文员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业务部：       赛事部：  实践部   科普部：  宣传部：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财务部：郁青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/>
    <w:p/>
    <w:p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643255</wp:posOffset>
                </wp:positionV>
                <wp:extent cx="0" cy="385445"/>
                <wp:effectExtent l="10795" t="0" r="27305" b="1460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" idx="2"/>
                        <a:endCxn id="10" idx="0"/>
                      </wps:cNvCnPr>
                      <wps:spPr>
                        <a:xfrm>
                          <a:off x="0" y="0"/>
                          <a:ext cx="0" cy="38544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38.9pt;margin-top:50.65pt;height:30.35pt;width:0pt;z-index:251669504;mso-width-relative:page;mso-height-relative:page;" filled="f" stroked="t" coordsize="21600,21600" o:gfxdata="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S1OT7YAAAACwEAAA8AAAAAAAAAAQAgAAAAIgAAAGRycy9k&#10;b3ducmV2LnhtbFBLAQIUABQAAAAIAIdO4kBzXMe5AgIAAPQDAAAOAAAAAAAAAAEAIAAAACcBAABk&#10;cnMvZTJvRG9jLnhtbFBLBQYAAAAABgAGAFkBAACbBQAAAAA=&#10;">
                <v:fill on="f" focussize="0,0"/>
                <v:stroke weight="1.75pt" color="#154B9B [3204]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492125</wp:posOffset>
                </wp:positionH>
                <wp:positionV relativeFrom="paragraph">
                  <wp:posOffset>1021080</wp:posOffset>
                </wp:positionV>
                <wp:extent cx="1296035" cy="467995"/>
                <wp:effectExtent l="10795" t="10795" r="26670" b="1651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  <w:rPr>
                                <w:rFonts w:hint="default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28"/>
                                <w:szCs w:val="28"/>
                                <w:lang w:val="en-US" w:eastAsia="zh-CN"/>
                              </w:rPr>
                              <w:t>监事：李潮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.75pt;margin-top:80.4pt;height:36.85pt;width:102.05pt;z-index:251668480;v-text-anchor:middle;mso-width-relative:page;mso-height-relative:page;" filled="f" stroked="t" coordsize="21600,21600" o:gfxdata="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H0dSGNsAAAAKAQAADwAAAAAAAAABACAAAAAiAAAAZHJzL2Rvd25yZXYueG1sUEsBAhQAFAAAAAgA&#10;h07iQL0A0jVbAgAAmAQAAA4AAAAAAAAAAQAgAAAAKgEAAGRycy9lMm9Eb2MueG1sUEsFBgAAAAAG&#10;AAYAWQEAAPcF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  <w:rPr>
                          <w:rFonts w:hint="default" w:hAnsi="等线" w:eastAsia="等线" w:cs="Times New Roman"/>
                          <w:b/>
                          <w:bCs/>
                          <w:color w:val="002E8A"/>
                          <w:kern w:val="24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28"/>
                          <w:szCs w:val="28"/>
                          <w:lang w:val="en-US" w:eastAsia="zh-CN"/>
                        </w:rPr>
                        <w:t>监事：李潮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2385695</wp:posOffset>
                </wp:positionH>
                <wp:positionV relativeFrom="paragraph">
                  <wp:posOffset>175260</wp:posOffset>
                </wp:positionV>
                <wp:extent cx="1296035" cy="467995"/>
                <wp:effectExtent l="10795" t="10795" r="26670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993" cy="467972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  <w:rPr>
                                <w:rFonts w:hint="default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40"/>
                                <w:szCs w:val="40"/>
                                <w:lang w:val="en-US" w:eastAsia="zh-CN"/>
                              </w:rPr>
                              <w:t>会员大会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7.85pt;margin-top:13.8pt;height:36.85pt;width:102.05pt;z-index:251667456;v-text-anchor:middle;mso-width-relative:page;mso-height-relative:page;" filled="f" stroked="t" coordsize="21600,21600" o:gfxdata="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KVsqT&#10;2gAAAAoBAAAPAAAAAAAAAAEAIAAAACIAAABkcnMvZG93bnJldi54bWxQSwECFAAUAAAACACHTuJA&#10;JyuFilgCAACWBAAADgAAAAAAAAABACAAAAApAQAAZHJzL2Uyb0RvYy54bWxQSwUGAAAAAAYABgBZ&#10;AQAA8wUAAAAA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  <w:rPr>
                          <w:rFonts w:hint="default" w:hAnsi="等线" w:eastAsia="等线" w:cs="Times New Roman"/>
                          <w:b/>
                          <w:bCs/>
                          <w:color w:val="002E8A"/>
                          <w:kern w:val="24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40"/>
                          <w:szCs w:val="40"/>
                          <w:lang w:val="en-US" w:eastAsia="zh-CN"/>
                        </w:rPr>
                        <w:t>会员大会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2385695</wp:posOffset>
                </wp:positionH>
                <wp:positionV relativeFrom="paragraph">
                  <wp:posOffset>1028700</wp:posOffset>
                </wp:positionV>
                <wp:extent cx="1296035" cy="467995"/>
                <wp:effectExtent l="10795" t="10795" r="26670" b="1651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7685" y="2727325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6"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  <w:rPr>
                                <w:rFonts w:hint="default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24"/>
                                <w:szCs w:val="24"/>
                                <w:lang w:val="en-US" w:eastAsia="zh-CN"/>
                              </w:rPr>
                              <w:t>理事会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7.85pt;margin-top:81pt;height:36.85pt;width:102.05pt;z-index:251666432;v-text-anchor:middle;mso-width-relative:page;mso-height-relative:page;" filled="f" stroked="t" coordsize="21600,21600" o:gfxdata="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1NhHwdsAAAALAQAADwAAAAAAAAABACAAAAAiAAAAZHJzL2Rvd25yZXYueG1s&#10;UEsBAhQAFAAAAAgAh07iQCPhh+5nAgAApAQAAA4AAAAAAAAAAQAgAAAAKgEAAGRycy9lMm9Eb2Mu&#10;eG1sUEsFBgAAAAAGAAYAWQEAAAMG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  <w:rPr>
                          <w:rFonts w:hint="default" w:hAnsi="等线" w:eastAsia="等线" w:cs="Times New Roman"/>
                          <w:b/>
                          <w:bCs/>
                          <w:color w:val="002E8A"/>
                          <w:kern w:val="24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24"/>
                          <w:szCs w:val="24"/>
                          <w:lang w:val="en-US" w:eastAsia="zh-CN"/>
                        </w:rPr>
                        <w:t>理事会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2385695</wp:posOffset>
                </wp:positionH>
                <wp:positionV relativeFrom="paragraph">
                  <wp:posOffset>1932305</wp:posOffset>
                </wp:positionV>
                <wp:extent cx="1296035" cy="467995"/>
                <wp:effectExtent l="10795" t="10795" r="26670" b="1651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7685" y="363093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40"/>
                                <w:szCs w:val="40"/>
                                <w:lang w:val="en-US" w:eastAsia="zh-CN"/>
                              </w:rPr>
                              <w:t>秘书处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7.85pt;margin-top:152.15pt;height:36.85pt;width:102.05pt;z-index:251665408;v-text-anchor:middle;mso-width-relative:page;mso-height-relative:page;" filled="f" stroked="t" coordsize="21600,21600" o:gfxdata="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J8X9wDbAAAACwEAAA8AAAAAAAAAAQAgAAAAIgAAAGRycy9kb3ducmV2LnhtbFBL&#10;AQIUABQAAAAIAIdO4kADDFZjZQIAAKIEAAAOAAAAAAAAAAEAIAAAACoBAABkcnMvZTJvRG9jLnht&#10;bFBLBQYAAAAABgAGAFkBAAABBgAAAAA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40"/>
                          <w:szCs w:val="40"/>
                          <w:lang w:val="en-US" w:eastAsia="zh-CN"/>
                        </w:rPr>
                        <w:t>秘书处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3030220</wp:posOffset>
                </wp:positionH>
                <wp:positionV relativeFrom="paragraph">
                  <wp:posOffset>1500505</wp:posOffset>
                </wp:positionV>
                <wp:extent cx="635" cy="432435"/>
                <wp:effectExtent l="10795" t="0" r="26670" b="571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716020" y="3199130"/>
                          <a:ext cx="635" cy="43243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38.6pt;margin-top:118.15pt;height:34.05pt;width:0.05pt;z-index:251664384;mso-width-relative:page;mso-height-relative:page;" filled="f" stroked="t" coordsize="21600,21600" o:gfxdata="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ObAs3NoAAAALAQAADwAAAAAAAAABACAAAAAiAAAAZHJzL2Rvd25yZXYueG1s&#10;UEsBAhQAFAAAAAgAh07iQBBGSAj2AQAAvwMAAA4AAAAAAAAAAQAgAAAAKQEAAGRycy9lMm9Eb2Mu&#10;eG1sUEsFBgAAAAAGAAYAWQEAAJEFAAAAAA==&#10;">
                <v:fill on="f" focussize="0,0"/>
                <v:stroke weight="1.75pt" color="#154B9B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2625090</wp:posOffset>
                </wp:positionH>
                <wp:positionV relativeFrom="paragraph">
                  <wp:posOffset>249555</wp:posOffset>
                </wp:positionV>
                <wp:extent cx="796925" cy="5102860"/>
                <wp:effectExtent l="11430" t="635" r="29210" b="254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3310890" y="1948180"/>
                          <a:ext cx="796925" cy="5102860"/>
                          <a:chOff x="2807494" y="-779043"/>
                          <a:chExt cx="459707" cy="7913436"/>
                        </a:xfrm>
                      </wpg:grpSpPr>
                      <wps:wsp>
                        <wps:cNvPr id="48" name="连接符: 肘形 48"/>
                        <wps:cNvCnPr>
                          <a:stCxn id="5" idx="0"/>
                          <a:endCxn id="3" idx="0"/>
                        </wps:cNvCnPr>
                        <wps:spPr>
                          <a:xfrm rot="10800000" flipV="1">
                            <a:off x="3259872" y="-779043"/>
                            <a:ext cx="7326" cy="7913436"/>
                          </a:xfrm>
                          <a:prstGeom prst="bentConnector3">
                            <a:avLst>
                              <a:gd name="adj1" fmla="val 2850083"/>
                            </a:avLst>
                          </a:prstGeom>
                          <a:noFill/>
                          <a:ln w="22225">
                            <a:solidFill>
                              <a:srgbClr val="154B9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49" name="直接连接符 49"/>
                        <wps:cNvCnPr/>
                        <wps:spPr>
                          <a:xfrm rot="16200000">
                            <a:off x="2931620" y="3042897"/>
                            <a:ext cx="958" cy="24920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154B9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s:wsp>
                        <wps:cNvPr id="50" name="连接符: 肘形 50"/>
                        <wps:cNvCnPr>
                          <a:stCxn id="4" idx="0"/>
                          <a:endCxn id="2" idx="0"/>
                        </wps:cNvCnPr>
                        <wps:spPr>
                          <a:xfrm rot="10800000" flipV="1">
                            <a:off x="3259875" y="1752598"/>
                            <a:ext cx="7326" cy="2815701"/>
                          </a:xfrm>
                          <a:prstGeom prst="bentConnector3">
                            <a:avLst>
                              <a:gd name="adj1" fmla="val 2850067"/>
                            </a:avLst>
                          </a:prstGeom>
                          <a:noFill/>
                          <a:ln w="22225">
                            <a:solidFill>
                              <a:srgbClr val="154B9B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6.7pt;margin-top:19.65pt;height:401.8pt;width:62.75pt;rotation:5898240f;z-index:251663360;mso-width-relative:page;mso-height-relative:page;" coordorigin="2807494,-779043" coordsize="459707,7913436" o:gfxdata="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">
                <o:lock v:ext="edit" aspectratio="f"/>
                <v:shape id="连接符: 肘形 48" o:spid="_x0000_s1026" o:spt="34" type="#_x0000_t34" style="position:absolute;left:3259872;top:-779043;flip:y;height:7913436;width:7326;rotation:11796480f;" filled="f" stroked="t" coordsize="21600,21600" o:gfxdata="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yMcO+5AAAA2wAA&#10;AA8AAAAAAAAAAQAgAAAAIgAAAGRycy9kb3ducmV2LnhtbFBLAQIUABQAAAAIAIdO4kAzLwWeOwAA&#10;ADkAAAAQAAAAAAAAAAEAIAAAAAgBAABkcnMvc2hhcGV4bWwueG1sUEsFBgAAAAAGAAYAWwEAALID&#10;AAAAAA==&#10;" adj="615618">
                  <v:fill on="f" focussize="0,0"/>
                  <v:stroke weight="1.75pt" color="#154B9B [3204]" miterlimit="8" joinstyle="miter"/>
                  <v:imagedata o:title=""/>
                  <o:lock v:ext="edit" aspectratio="f"/>
                </v:shape>
                <v:line id="_x0000_s1026" o:spid="_x0000_s1026" o:spt="20" style="position:absolute;left:2931620;top:3042897;height:249209;width:958;rotation:-5898240f;" filled="f" stroked="t" coordsize="21600,21600" o:gfxdata="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8fLsvQAA&#10;ANsAAAAPAAAAAAAAAAEAIAAAACIAAABkcnMvZG93bnJldi54bWxQSwECFAAUAAAACACHTuJAMy8F&#10;njsAAAA5AAAAEAAAAAAAAAABACAAAAAMAQAAZHJzL3NoYXBleG1sLnhtbFBLBQYAAAAABgAGAFsB&#10;AAC2AwAAAAA=&#10;">
                  <v:fill on="f" focussize="0,0"/>
                  <v:stroke weight="1.75pt" color="#154B9B [3204]" miterlimit="8" joinstyle="miter"/>
                  <v:imagedata o:title=""/>
                  <o:lock v:ext="edit" aspectratio="f"/>
                </v:line>
                <v:shape id="连接符: 肘形 50" o:spid="_x0000_s1026" o:spt="34" type="#_x0000_t34" style="position:absolute;left:3259875;top:1752598;flip:y;height:2815701;width:7326;rotation:11796480f;" filled="f" stroked="t" coordsize="21600,21600" o:gfxdata="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I79YqugAAANsA&#10;AAAPAAAAAAAAAAEAIAAAACIAAABkcnMvZG93bnJldi54bWxQSwECFAAUAAAACACHTuJAMy8FnjsA&#10;AAA5AAAAEAAAAAAAAAABACAAAAAJAQAAZHJzL3NoYXBleG1sLnhtbFBLBQYAAAAABgAGAFsBAACz&#10;AwAAAAA=&#10;" adj="615614">
                  <v:fill on="f" focussize="0,0"/>
                  <v:stroke weight="1.75pt" color="#154B9B [3204]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4920615</wp:posOffset>
                </wp:positionH>
                <wp:positionV relativeFrom="paragraph">
                  <wp:posOffset>3193415</wp:posOffset>
                </wp:positionV>
                <wp:extent cx="1296035" cy="467995"/>
                <wp:effectExtent l="10795" t="10795" r="26670" b="1651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606415" y="489204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财务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7.45pt;margin-top:251.45pt;height:36.85pt;width:102.05pt;z-index:251662336;v-text-anchor:middle;mso-width-relative:page;mso-height-relative:page;" filled="f" stroked="t" coordsize="21600,21600" o:gfxdata="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ym1MA2wAAAAsBAAAPAAAAAAAAAAEAIAAAACIAAABkcnMvZG93bnJldi54bWxQSwEC&#10;FAAUAAAACACHTuJAko33+GMCAACiBAAADgAAAAAAAAABACAAAAAqAQAAZHJzL2Uyb0RvYy54bWxQ&#10;SwUGAAAAAAYABgBZAQAA/wUAAAAA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财务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3288030</wp:posOffset>
                </wp:positionH>
                <wp:positionV relativeFrom="paragraph">
                  <wp:posOffset>3193415</wp:posOffset>
                </wp:positionV>
                <wp:extent cx="1296035" cy="467995"/>
                <wp:effectExtent l="10795" t="10795" r="26670" b="1651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3830" y="489204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业务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8.9pt;margin-top:251.45pt;height:36.85pt;width:102.05pt;z-index:251661312;v-text-anchor:middle;mso-width-relative:page;mso-height-relative:page;" filled="f" stroked="t" coordsize="21600,21600" o:gfxdata="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MKQ+stoAAAALAQAADwAAAAAAAAABACAAAAAiAAAAZHJzL2Rvd25yZXYueG1sUEsB&#10;AhQAFAAAAAgAh07iQB+S0TBlAgAAogQAAA4AAAAAAAAAAQAgAAAAKQEAAGRycy9lMm9Eb2MueG1s&#10;UEsFBgAAAAAGAAYAWQEAAAAG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业务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3193415</wp:posOffset>
                </wp:positionV>
                <wp:extent cx="1296035" cy="467995"/>
                <wp:effectExtent l="10795" t="10795" r="26670" b="1651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3555" y="489204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会员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4.35pt;margin-top:251.45pt;height:36.85pt;width:102.05pt;z-index:251660288;v-text-anchor:middle;mso-width-relative:page;mso-height-relative:page;" filled="f" stroked="t" coordsize="21600,21600" o:gfxdata="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NvLM6/cAAAACwEAAA8AAAAAAAAAAQAgAAAAIgAAAGRycy9kb3ducmV2LnhtbFBL&#10;AQIUABQAAAAIAIdO4kBQ96DpZAIAAKEEAAAOAAAAAAAAAAEAIAAAACsBAABkcnMvZTJvRG9jLnht&#10;bFBLBQYAAAAABgAGAFkBAAABBgAAAAA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会员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1472565</wp:posOffset>
                </wp:positionH>
                <wp:positionV relativeFrom="paragraph">
                  <wp:posOffset>3193415</wp:posOffset>
                </wp:positionV>
                <wp:extent cx="1296035" cy="467995"/>
                <wp:effectExtent l="10795" t="10795" r="26670" b="1651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58365" y="489204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综合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5.95pt;margin-top:251.45pt;height:36.85pt;width:102.05pt;z-index:251659264;v-text-anchor:middle;mso-width-relative:page;mso-height-relative:page;" filled="f" stroked="t" coordsize="21600,21600" o:gfxdata="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zNyt0dsAAAALAQAADwAAAAAAAAABACAAAAAiAAAAZHJzL2Rvd25yZXYueG1sUEsB&#10;AhQAFAAAAAgAh07iQNl2G7JkAgAAogQAAA4AAAAAAAAAAQAgAAAAKgEAAGRycy9lMm9Eb2MueG1s&#10;UEsFBgAAAAAGAAYAWQEAAAAG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综合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861695</wp:posOffset>
                </wp:positionV>
                <wp:extent cx="1296035" cy="467995"/>
                <wp:effectExtent l="10795" t="10795" r="26670" b="1651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linkedTxbx id="6" seq="1"/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1.3pt;margin-top:67.85pt;height:36.85pt;width:102.05pt;z-index:251670528;v-text-anchor:middle;mso-width-relative:page;mso-height-relative:page;" filled="f" stroked="t" coordsize="21600,21600" o:gfxdata="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/4gY8dwA&#10;AAALAQAADwAAAAAAAAABACAAAAAiAAAAZHJzL2Rvd25yZXYueG1sUEsBAhQAFAAAAAgAh07iQEnH&#10;RDxUAgAAjQQAAA4AAAAAAAAAAQAgAAAAKwEAAGRycy9lMm9Eb2MueG1sUEsFBgAAAAAGAAYAWQEA&#10;APEF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/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3621405</wp:posOffset>
                </wp:positionH>
                <wp:positionV relativeFrom="paragraph">
                  <wp:posOffset>5349875</wp:posOffset>
                </wp:positionV>
                <wp:extent cx="1296035" cy="467995"/>
                <wp:effectExtent l="10795" t="10795" r="26670" b="16510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  <w:rPr>
                                <w:rFonts w:hint="default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科普部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5.15pt;margin-top:421.25pt;height:36.85pt;width:102.05pt;z-index:251671552;v-text-anchor:middle;mso-width-relative:page;mso-height-relative:page;" filled="f" stroked="t" coordsize="21600,21600" o:gfxdata="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C0&#10;fgBs2gAAAAsBAAAPAAAAAAAAAAEAIAAAACIAAABkcnMvZG93bnJldi54bWxQSwECFAAUAAAACACH&#10;TuJAVsqJFFsCAACYBAAADgAAAAAAAAABACAAAAApAQAAZHJzL2Uyb0RvYy54bWxQSwUGAAAAAAYA&#10;BgBZAQAA9gUAAAAA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  <w:rPr>
                          <w:rFonts w:hint="default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科普部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3646170</wp:posOffset>
                </wp:positionH>
                <wp:positionV relativeFrom="paragraph">
                  <wp:posOffset>4618355</wp:posOffset>
                </wp:positionV>
                <wp:extent cx="1296035" cy="467995"/>
                <wp:effectExtent l="10795" t="10795" r="26670" b="1651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实践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7.1pt;margin-top:363.65pt;height:36.85pt;width:102.05pt;z-index:251673600;v-text-anchor:middle;mso-width-relative:page;mso-height-relative:page;" filled="f" stroked="t" coordsize="21600,21600" o:gfxdata="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Oh+AEtsAAAALAQAADwAAAAAAAAABACAAAAAiAAAAZHJzL2Rvd25yZXYueG1sUEsBAhQAFAAAAAgA&#10;h07iQGEO8FJbAgAAmAQAAA4AAAAAAAAAAQAgAAAAKgEAAGRycy9lMm9Eb2MueG1sUEsFBgAAAAAG&#10;AAYAWQEAAPcFAAAAAA==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实践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3841115</wp:posOffset>
                </wp:positionV>
                <wp:extent cx="1296035" cy="467995"/>
                <wp:effectExtent l="10795" t="10795" r="26670" b="16510"/>
                <wp:wrapNone/>
                <wp:docPr id="40" name="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46799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154B9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赛事</w:t>
                            </w:r>
                            <w:r>
                              <w:rPr>
                                <w:rFonts w:hint="eastAsia" w:hAnsi="等线" w:eastAsia="等线" w:cs="Times New Roman"/>
                                <w:b/>
                                <w:bCs/>
                                <w:color w:val="002E8A"/>
                                <w:kern w:val="24"/>
                                <w:sz w:val="36"/>
                                <w:szCs w:val="36"/>
                              </w:rPr>
                              <w:t>部</w:t>
                            </w:r>
                          </w:p>
                        </w:txbxContent>
                      </wps:txbx>
                      <wps:bodyPr rot="0" spcFirstLastPara="0" vert="horz" wrap="square" lIns="0" tIns="0" rIns="0" bIns="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7.7pt;margin-top:302.45pt;height:36.85pt;width:102.05pt;z-index:251672576;v-text-anchor:middle;mso-width-relative:page;mso-height-relative:page;" filled="f" stroked="t" coordsize="21600,21600" o:gfxdata="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S&#10;gDp42wAAAAsBAAAPAAAAAAAAAAEAIAAAACIAAABkcnMvZG93bnJldi54bWxQSwECFAAUAAAACACH&#10;TuJAVeZbq1oCAACYBAAADgAAAAAAAAABACAAAAAqAQAAZHJzL2Uyb0RvYy54bWxQSwUGAAAAAAYA&#10;BgBZAQAA9gUAAAAA&#10;">
                <v:fill on="f" focussize="0,0"/>
                <v:stroke weight="1.75pt" color="#154B9B [3204]" miterlimit="8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  <w:lang w:val="en-US" w:eastAsia="zh-CN"/>
                        </w:rPr>
                        <w:t>赛事</w:t>
                      </w:r>
                      <w:r>
                        <w:rPr>
                          <w:rFonts w:hint="eastAsia" w:hAnsi="等线" w:eastAsia="等线" w:cs="Times New Roman"/>
                          <w:b/>
                          <w:bCs/>
                          <w:color w:val="002E8A"/>
                          <w:kern w:val="24"/>
                          <w:sz w:val="36"/>
                          <w:szCs w:val="36"/>
                        </w:rPr>
                        <w:t>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br w:type="page"/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一、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  <w:shd w:val="clear" w:fill="FFFFFF"/>
        </w:rPr>
        <w:t>会员部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介绍：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1、会员部主要职能是负责协会的会员发展、服务和管理；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2、按照协会章程负责受理和审查新会员单位的入会申请、收费、发送会费发票及会员证书及牌匾工作；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3、按照民政部有关规定每年按时开展会员单位会费的收取工作；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协助秘书处开展会员单位工作；协助秘书处有关部门进行行业协会、会员单位间的工作联系与沟通；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6、根据需求做好会员单位的宣传和推广工作；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7、做好会员单位的联络和互动工作。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外联部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  <w:r>
        <w:rPr>
          <w:rFonts w:hint="eastAsia" w:ascii="Helvetica" w:hAnsi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对外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联系</w:t>
      </w:r>
      <w:r>
        <w:rPr>
          <w:rFonts w:hint="eastAsia" w:ascii="Helvetica" w:hAnsi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企事业单位，社会团体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right="0"/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二、业务部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赛事部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赛事部主要负责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教育部白名单赛事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的宣传、组织、协调工作。具体工作为赛事的前期宣传策划、材料收集整理、答辩评审组织、评奖结果公示等。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实践部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实践部主要负责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青少年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暑期社会实践活动的宣传、组织、协调工作。具体工作为社会实践活动前期宣传策划、经验分享组织、材料收集整理、团队遴选答辩、实践过程指导、答辩评优组织、评优结果公示等。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Style w:val="7"/>
          <w:rFonts w:hint="default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7"/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科普部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04" w:lineRule="atLeast"/>
        <w:ind w:left="0" w:right="0" w:firstLine="420"/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科普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部主要负责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科普工作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科技宣传工作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</w:rPr>
        <w:t>、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科技辅导员培训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、科技论文报告会、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研学，夏令</w:t>
      </w:r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营等活动。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三、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sz w:val="24"/>
          <w:szCs w:val="24"/>
          <w:bdr w:val="none" w:color="auto" w:sz="0" w:space="0"/>
          <w:shd w:val="clear" w:fill="FFFFFF"/>
        </w:rPr>
        <w:t>综合部是协会的日常职能部门，主要负责：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一、日常综合工作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1、协调协会各部门工作运转程序，拟订并组织实施协会工作制度；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2、负责理事会、常务理事会等协会会议的组织工作；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3、负责协会内外有关部门的联系协调及文件管理工作；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4、负责协会各分支机构的日常联系；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5、负责协会年度工作总结、年度工作计划的汇总，重大事项的收集和整理工作；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6、负责协会对外宣传的统一管理与协调，开展行业宣传，建立通联制度；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7、负责对各部门工作年度综合考核工作。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二、文书工作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1、负责协会的文电收发、运转及公文督办工作；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2、负责协会的印章管理、机要保密工作；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3、负责协会文件管理及各种资料的收集分发工作；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4、负责协会文印工作。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三、人事管理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1、制定和完善人事管理的各项制度；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2、负责秘书处人员的聘用、考核与奖惩，制定和完善人事管理的各项制度；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3、承办对协会内部民主评议的具体工作；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4、负责协会职工的教育培训工作；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5、负责协会工作纪律和考勤管理。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四、档案管理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1、负责协会文秘档案的管理；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2、统一管理协会公文和业务档案。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五、后勤服务工作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1、负责固定资产、办公用品和公共设施的管理；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2、负责协会职工福利和生活服务工作。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六、办理领导交办的其他工作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right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四、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财务部门主要负责：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一、日常工作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1、协会本部的财务管理；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2、分支机构的财务管理。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二、财务职责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1、保证协会经营所需的各项资金;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2、参与协会经营预测和决策；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3、合理分配协会的收入；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4、控制协会的成本费用支出；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5、监督检查协会的各项财务活动和财务计划的执行情况。</w:t>
      </w:r>
    </w:p>
    <w:p>
      <w:pPr>
        <w:rPr>
          <w:sz w:val="21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0"/>
  <w:bordersDoNotSurroundFooter w:val="0"/>
  <w:attachedTemplate r:id="rId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jb3VudCI6MywiaGRpZCI6IjI4N2I1MzkzMmYxMmIxOTk5YTBhZjkyZjhmNTI2ZGRjIiwidXNlckNvdW50IjozfQ=="/>
  </w:docVars>
  <w:rsids>
    <w:rsidRoot w:val="29DC2E49"/>
    <w:rsid w:val="000E15B5"/>
    <w:rsid w:val="00254B72"/>
    <w:rsid w:val="002803B7"/>
    <w:rsid w:val="003E554A"/>
    <w:rsid w:val="005D49C4"/>
    <w:rsid w:val="007F1EC8"/>
    <w:rsid w:val="008F4C87"/>
    <w:rsid w:val="009848E4"/>
    <w:rsid w:val="00B75205"/>
    <w:rsid w:val="00E3233D"/>
    <w:rsid w:val="00E52962"/>
    <w:rsid w:val="00EC6AFE"/>
    <w:rsid w:val="00EF722E"/>
    <w:rsid w:val="071A7E43"/>
    <w:rsid w:val="29DC2E49"/>
    <w:rsid w:val="5E91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字符"/>
    <w:basedOn w:val="6"/>
    <w:link w:val="3"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nhy\AppData\Roaming\kingsoft\office6\templates\download\2f2b9270-dcfa-42ea-8554-60f9356479c3\&#32452;&#32455;&#26550;&#26500;&#22270;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组织架构图.docx</Template>
  <Pages>4</Pages>
  <Words>1131</Words>
  <Characters>1131</Characters>
  <Lines>1</Lines>
  <Paragraphs>1</Paragraphs>
  <TotalTime>3</TotalTime>
  <ScaleCrop>false</ScaleCrop>
  <LinksUpToDate>false</LinksUpToDate>
  <CharactersWithSpaces>1161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2023-05-29T00:27:00Z</dcterms:created>
  <dc:creator>格物斯坦机器人 陈海源</dc:creator>
  <cp:lastModifiedBy>格物斯坦机器人 陈海源</cp:lastModifiedBy>
  <dcterms:modified xsi:type="dcterms:W3CDTF">2023-05-29T01:06:08Z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TemplateUUID">
    <vt:lpwstr>v1.0_mb_TgomFPygjhEL9lTejv2wJg==</vt:lpwstr>
  </property>
  <property fmtid="{D5CDD505-2E9C-101B-9397-08002B2CF9AE}" pid="4" name="ICV">
    <vt:lpwstr>6177B01E5A324159BF572294F3C1E273_11</vt:lpwstr>
  </property>
</Properties>
</file>